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7DB" w:rsidRPr="00A32E29" w:rsidRDefault="003327DB" w:rsidP="00A32E29">
      <w:pPr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>
            <wp:extent cx="2234565" cy="71398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273" cy="71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7DB" w:rsidRPr="004F643F" w:rsidRDefault="001D1BA6" w:rsidP="00683E2A">
      <w:pPr>
        <w:spacing w:after="120" w:line="240" w:lineRule="auto"/>
      </w:pPr>
      <w:r>
        <w:t>Dear Parents/Carers</w:t>
      </w:r>
    </w:p>
    <w:p w:rsidR="00683E2A" w:rsidRPr="004F643F" w:rsidRDefault="00683E2A" w:rsidP="00683E2A">
      <w:pPr>
        <w:spacing w:after="120" w:line="240" w:lineRule="auto"/>
      </w:pPr>
    </w:p>
    <w:p w:rsidR="001D1BA6" w:rsidRPr="001D1BA6" w:rsidRDefault="003327DB" w:rsidP="00A32E29">
      <w:pPr>
        <w:spacing w:after="120" w:line="240" w:lineRule="auto"/>
      </w:pPr>
      <w:r w:rsidRPr="004F643F">
        <w:t xml:space="preserve">We are looking forward to hosting a </w:t>
      </w:r>
      <w:r w:rsidR="00683E2A" w:rsidRPr="004F643F">
        <w:t xml:space="preserve">free </w:t>
      </w:r>
      <w:r w:rsidRPr="004F643F">
        <w:t>children</w:t>
      </w:r>
      <w:r w:rsidRPr="004F643F">
        <w:rPr>
          <w:rFonts w:cs="Times New Roman"/>
        </w:rPr>
        <w:t xml:space="preserve">’s </w:t>
      </w:r>
      <w:r w:rsidRPr="004F643F">
        <w:t xml:space="preserve">Holiday Club </w:t>
      </w:r>
      <w:r w:rsidR="00683E2A" w:rsidRPr="004F643F">
        <w:t>between 27 and 30 August 2014, for those</w:t>
      </w:r>
      <w:r w:rsidR="00665EB0" w:rsidRPr="004F643F">
        <w:t xml:space="preserve"> aged between 4 and 11.</w:t>
      </w:r>
      <w:r w:rsidR="00471EA6">
        <w:t xml:space="preserve">  </w:t>
      </w:r>
      <w:r w:rsidR="00683E2A" w:rsidRPr="004F643F">
        <w:t xml:space="preserve">The Holiday Club is planned to run each day between 10am and 12pm and will include various activities </w:t>
      </w:r>
      <w:r w:rsidR="007B6A4A" w:rsidRPr="004F643F">
        <w:t>such as</w:t>
      </w:r>
      <w:r w:rsidR="00683E2A" w:rsidRPr="004F643F">
        <w:t xml:space="preserve"> quizzes, singing and craft</w:t>
      </w:r>
      <w:r w:rsidR="00301E39">
        <w:t xml:space="preserve"> work</w:t>
      </w:r>
      <w:r w:rsidR="00683E2A" w:rsidRPr="004F643F">
        <w:t>.</w:t>
      </w:r>
      <w:r w:rsidR="00A32E29" w:rsidRPr="004F643F">
        <w:t xml:space="preserve"> </w:t>
      </w:r>
    </w:p>
    <w:p w:rsidR="00A32E29" w:rsidRPr="004F643F" w:rsidRDefault="00683E2A" w:rsidP="00A32E29">
      <w:pPr>
        <w:spacing w:after="120" w:line="240" w:lineRule="auto"/>
      </w:pPr>
      <w:r w:rsidRPr="004F643F">
        <w:t>During the week, we</w:t>
      </w:r>
      <w:r w:rsidRPr="004F643F">
        <w:rPr>
          <w:rFonts w:cs="Times New Roman"/>
        </w:rPr>
        <w:t>’ll</w:t>
      </w:r>
      <w:r w:rsidRPr="004F643F">
        <w:t xml:space="preserve"> be going through the Bible story of Joseph.</w:t>
      </w:r>
    </w:p>
    <w:p w:rsidR="001D1BA6" w:rsidRDefault="007B6A4A" w:rsidP="00A32E29">
      <w:pPr>
        <w:spacing w:after="120" w:line="240" w:lineRule="auto"/>
        <w:rPr>
          <w:rFonts w:cs="Times New Roman"/>
        </w:rPr>
      </w:pPr>
      <w:r w:rsidRPr="004F643F">
        <w:t xml:space="preserve">On the Sunday following the Holiday Club </w:t>
      </w:r>
      <w:r w:rsidRPr="004F643F">
        <w:rPr>
          <w:rFonts w:cs="Times New Roman"/>
        </w:rPr>
        <w:t xml:space="preserve">(31 August), we’ll be having a Holiday Club themed </w:t>
      </w:r>
      <w:r w:rsidR="00A32E29" w:rsidRPr="004F643F">
        <w:rPr>
          <w:rFonts w:cs="Times New Roman"/>
        </w:rPr>
        <w:t>‘</w:t>
      </w:r>
      <w:r w:rsidRPr="004F643F">
        <w:rPr>
          <w:rFonts w:cs="Times New Roman"/>
        </w:rPr>
        <w:t>discover</w:t>
      </w:r>
      <w:r w:rsidR="00A32E29" w:rsidRPr="004F643F">
        <w:rPr>
          <w:rFonts w:cs="Times New Roman"/>
        </w:rPr>
        <w:t>’</w:t>
      </w:r>
      <w:r w:rsidRPr="004F643F">
        <w:rPr>
          <w:rFonts w:cs="Times New Roman"/>
        </w:rPr>
        <w:t>, from 11:30am</w:t>
      </w:r>
      <w:r w:rsidR="00301E39">
        <w:rPr>
          <w:rFonts w:cs="Times New Roman"/>
        </w:rPr>
        <w:t xml:space="preserve"> and we hope all parents will come along</w:t>
      </w:r>
      <w:r w:rsidRPr="004F643F">
        <w:rPr>
          <w:rFonts w:cs="Times New Roman"/>
        </w:rPr>
        <w:t xml:space="preserve">.  This </w:t>
      </w:r>
      <w:r w:rsidR="00A32E29" w:rsidRPr="004F643F">
        <w:rPr>
          <w:rFonts w:cs="Times New Roman"/>
        </w:rPr>
        <w:t>will be followed by a BBQ lunch to which all are welcome.</w:t>
      </w:r>
    </w:p>
    <w:p w:rsidR="00A32E29" w:rsidRDefault="007B6A4A" w:rsidP="00A32E29">
      <w:pPr>
        <w:spacing w:after="120" w:line="240" w:lineRule="auto"/>
        <w:rPr>
          <w:rFonts w:cs="Times New Roman"/>
        </w:rPr>
      </w:pPr>
      <w:r w:rsidRPr="004F643F">
        <w:rPr>
          <w:rFonts w:cs="Times New Roman"/>
        </w:rPr>
        <w:t>Please complete the registration for</w:t>
      </w:r>
      <w:r w:rsidR="00301E39">
        <w:rPr>
          <w:rFonts w:cs="Times New Roman"/>
        </w:rPr>
        <w:t>m below and either email it</w:t>
      </w:r>
      <w:r w:rsidRPr="004F643F">
        <w:rPr>
          <w:rFonts w:cs="Times New Roman"/>
        </w:rPr>
        <w:t xml:space="preserve"> to </w:t>
      </w:r>
      <w:hyperlink r:id="rId8" w:history="1">
        <w:r w:rsidRPr="004F643F">
          <w:rPr>
            <w:rStyle w:val="Hyperlink"/>
            <w:rFonts w:cs="Times New Roman"/>
          </w:rPr>
          <w:t>parksidecf@gmail.com</w:t>
        </w:r>
      </w:hyperlink>
      <w:r w:rsidRPr="004F643F">
        <w:rPr>
          <w:rFonts w:cs="Times New Roman"/>
        </w:rPr>
        <w:t xml:space="preserve"> or send it to </w:t>
      </w:r>
      <w:r w:rsidR="004F643F">
        <w:rPr>
          <w:rFonts w:cs="Times New Roman"/>
        </w:rPr>
        <w:t>‘</w:t>
      </w:r>
      <w:r w:rsidRPr="004F643F">
        <w:rPr>
          <w:rFonts w:cs="Times New Roman"/>
        </w:rPr>
        <w:t>Parkside Christian Fellowship Holiday Club</w:t>
      </w:r>
      <w:r w:rsidR="004F643F">
        <w:rPr>
          <w:rFonts w:cs="Times New Roman"/>
        </w:rPr>
        <w:t>’</w:t>
      </w:r>
      <w:r w:rsidRPr="004F643F">
        <w:rPr>
          <w:rFonts w:cs="Times New Roman"/>
        </w:rPr>
        <w:t xml:space="preserve">, 16 St </w:t>
      </w:r>
      <w:r w:rsidR="00A32E29" w:rsidRPr="004F643F">
        <w:rPr>
          <w:rFonts w:cs="Times New Roman"/>
        </w:rPr>
        <w:t>Lukes Road, Maidenh</w:t>
      </w:r>
      <w:r w:rsidR="00D22A7B">
        <w:rPr>
          <w:rFonts w:cs="Times New Roman"/>
        </w:rPr>
        <w:t>ead, SL6 7AN as soon as possible</w:t>
      </w:r>
      <w:r w:rsidR="00A32E29" w:rsidRPr="004F643F">
        <w:rPr>
          <w:rFonts w:cs="Times New Roman"/>
        </w:rPr>
        <w:t>.</w:t>
      </w:r>
    </w:p>
    <w:p w:rsidR="001D1BA6" w:rsidRPr="004F643F" w:rsidRDefault="001D1BA6" w:rsidP="00A32E29">
      <w:pPr>
        <w:spacing w:after="120" w:line="240" w:lineRule="auto"/>
        <w:rPr>
          <w:rFonts w:cs="Times New Roman"/>
        </w:rPr>
      </w:pPr>
    </w:p>
    <w:p w:rsidR="004F643F" w:rsidRDefault="004F643F" w:rsidP="001D1BA6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</w:rPr>
      </w:pPr>
      <w:r>
        <w:rPr>
          <w:rFonts w:ascii="Wingdings" w:hAnsi="Wingdings" w:cs="Wingdings"/>
          <w:sz w:val="26"/>
          <w:szCs w:val="26"/>
        </w:rPr>
        <w:t></w:t>
      </w:r>
      <w:r>
        <w:rPr>
          <w:rFonts w:cs="Times New Roman"/>
          <w:sz w:val="24"/>
        </w:rPr>
        <w:t>----------------------------------------------------------------------------------------------------------------------</w:t>
      </w:r>
    </w:p>
    <w:p w:rsidR="001D1BA6" w:rsidRPr="001D1BA6" w:rsidRDefault="001D1BA6" w:rsidP="001D1BA6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</w:rPr>
      </w:pPr>
    </w:p>
    <w:p w:rsidR="007B6A4A" w:rsidRPr="004F643F" w:rsidRDefault="007E1D71" w:rsidP="00683E2A">
      <w:pPr>
        <w:spacing w:after="120" w:line="240" w:lineRule="auto"/>
        <w:rPr>
          <w:rFonts w:cs="Times New Roman"/>
        </w:rPr>
      </w:pPr>
      <w:r>
        <w:rPr>
          <w:rFonts w:cs="Times New Roman"/>
        </w:rPr>
        <w:t>I would</w:t>
      </w:r>
      <w:r w:rsidR="007B6A4A" w:rsidRPr="004F643F">
        <w:rPr>
          <w:rFonts w:cs="Times New Roman"/>
        </w:rPr>
        <w:t xml:space="preserve"> like </w:t>
      </w:r>
      <w:r>
        <w:rPr>
          <w:rFonts w:cs="Times New Roman"/>
        </w:rPr>
        <w:t xml:space="preserve">my child/children </w:t>
      </w:r>
      <w:r w:rsidR="007B6A4A" w:rsidRPr="004F643F">
        <w:rPr>
          <w:rFonts w:cs="Times New Roman"/>
        </w:rPr>
        <w:t>to come to the Holiday Club at Parkside Christian Fellowship, beginning on 27 August 2014.  Ple</w:t>
      </w:r>
      <w:r w:rsidR="00A32E29" w:rsidRPr="004F643F">
        <w:rPr>
          <w:rFonts w:cs="Times New Roman"/>
        </w:rPr>
        <w:t>ase print clearly details below and return by 15 August.  We will reply to confirm receipt and further details.</w:t>
      </w:r>
    </w:p>
    <w:p w:rsidR="009F5E35" w:rsidRPr="004F643F" w:rsidRDefault="009F5E35" w:rsidP="00683E2A">
      <w:pPr>
        <w:spacing w:after="120" w:line="240" w:lineRule="auto"/>
        <w:rPr>
          <w:rFonts w:cs="Times New Roman"/>
        </w:rPr>
      </w:pPr>
      <w:r>
        <w:rPr>
          <w:rFonts w:cs="Times New Roman"/>
        </w:rPr>
        <w:tab/>
      </w:r>
    </w:p>
    <w:tbl>
      <w:tblPr>
        <w:tblStyle w:val="TableGrid"/>
        <w:tblpPr w:leftFromText="180" w:rightFromText="180" w:vertAnchor="text" w:tblpXSpec="right" w:tblpY="1"/>
        <w:tblOverlap w:val="never"/>
        <w:tblW w:w="0" w:type="auto"/>
        <w:jc w:val="right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6299"/>
      </w:tblGrid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  <w:tr w:rsidR="009F5E35" w:rsidTr="009F5E35">
        <w:trPr>
          <w:jc w:val="right"/>
        </w:trPr>
        <w:tc>
          <w:tcPr>
            <w:tcW w:w="6299" w:type="dxa"/>
          </w:tcPr>
          <w:p w:rsidR="009F5E35" w:rsidRDefault="009F5E35" w:rsidP="009F5E35">
            <w:pPr>
              <w:spacing w:after="120"/>
              <w:rPr>
                <w:rFonts w:cs="Times New Roman"/>
              </w:rPr>
            </w:pPr>
          </w:p>
        </w:tc>
      </w:tr>
    </w:tbl>
    <w:p w:rsidR="009F5E35" w:rsidRPr="004F643F" w:rsidRDefault="009F5E35" w:rsidP="009F5E35">
      <w:pPr>
        <w:spacing w:after="0" w:line="240" w:lineRule="auto"/>
        <w:rPr>
          <w:rFonts w:cs="Times New Roman"/>
        </w:rPr>
      </w:pPr>
      <w:r>
        <w:rPr>
          <w:rFonts w:cs="Times New Roman"/>
        </w:rPr>
        <w:t>Your name and address:</w:t>
      </w:r>
    </w:p>
    <w:p w:rsidR="009F5E35" w:rsidRDefault="009F5E35" w:rsidP="009F5E35">
      <w:pPr>
        <w:spacing w:after="0" w:line="240" w:lineRule="auto"/>
        <w:rPr>
          <w:rFonts w:cs="Times New Roman"/>
        </w:rPr>
      </w:pPr>
    </w:p>
    <w:p w:rsidR="009F5E35" w:rsidRDefault="009F5E35" w:rsidP="009F5E35">
      <w:pPr>
        <w:spacing w:after="0" w:line="240" w:lineRule="auto"/>
        <w:rPr>
          <w:rFonts w:cs="Times New Roman"/>
        </w:rPr>
      </w:pPr>
    </w:p>
    <w:p w:rsidR="009F5E35" w:rsidRDefault="009F5E35" w:rsidP="009F5E35">
      <w:pPr>
        <w:spacing w:after="0" w:line="240" w:lineRule="auto"/>
        <w:rPr>
          <w:rFonts w:cs="Times New Roman"/>
        </w:rPr>
      </w:pPr>
    </w:p>
    <w:p w:rsidR="009F5E35" w:rsidRDefault="009F5E35" w:rsidP="009F5E35">
      <w:pPr>
        <w:spacing w:after="0" w:line="240" w:lineRule="auto"/>
        <w:rPr>
          <w:rFonts w:cs="Times New Roman"/>
        </w:rPr>
      </w:pPr>
    </w:p>
    <w:p w:rsidR="004F643F" w:rsidRPr="004F643F" w:rsidRDefault="009F5E35" w:rsidP="009F5E35">
      <w:pPr>
        <w:spacing w:after="0" w:line="240" w:lineRule="auto"/>
        <w:rPr>
          <w:rFonts w:cs="Times New Roman"/>
          <w:b/>
        </w:rPr>
      </w:pPr>
      <w:r w:rsidRPr="004F643F">
        <w:rPr>
          <w:rFonts w:cs="Times New Roman"/>
        </w:rPr>
        <w:t>Email address:</w:t>
      </w:r>
      <w:r w:rsidRPr="004F643F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</w:p>
    <w:p w:rsidR="009F5E35" w:rsidRDefault="009F5E35" w:rsidP="009F5E35">
      <w:pPr>
        <w:spacing w:after="0" w:line="240" w:lineRule="auto"/>
        <w:rPr>
          <w:rFonts w:cs="Times New Roman"/>
        </w:rPr>
      </w:pPr>
    </w:p>
    <w:p w:rsidR="00A32E29" w:rsidRPr="004F643F" w:rsidRDefault="009F5E35" w:rsidP="009F5E35">
      <w:pPr>
        <w:spacing w:after="0" w:line="240" w:lineRule="auto"/>
        <w:rPr>
          <w:rFonts w:cs="Times New Roman"/>
        </w:rPr>
      </w:pPr>
      <w:r w:rsidRPr="004F643F">
        <w:rPr>
          <w:rFonts w:cs="Times New Roman"/>
        </w:rPr>
        <w:t>Emergency contact number:</w:t>
      </w:r>
      <w:r w:rsidR="00A32E29" w:rsidRPr="004F643F">
        <w:rPr>
          <w:rFonts w:cs="Times New Roman"/>
        </w:rPr>
        <w:tab/>
      </w:r>
      <w:r w:rsidR="004F643F">
        <w:rPr>
          <w:rFonts w:cs="Times New Roman"/>
        </w:rPr>
        <w:tab/>
      </w:r>
    </w:p>
    <w:p w:rsidR="004F643F" w:rsidRPr="004F643F" w:rsidRDefault="004F643F" w:rsidP="009F5E35">
      <w:pPr>
        <w:spacing w:after="0" w:line="240" w:lineRule="auto"/>
        <w:rPr>
          <w:rFonts w:cs="Times New Roman"/>
        </w:rPr>
      </w:pPr>
      <w:r w:rsidRPr="004F643F">
        <w:rPr>
          <w:rFonts w:cs="Times New Roman"/>
        </w:rPr>
        <w:tab/>
      </w:r>
    </w:p>
    <w:p w:rsidR="007B6A4A" w:rsidRDefault="007B6A4A" w:rsidP="009F5E35">
      <w:pPr>
        <w:spacing w:after="0" w:line="240" w:lineRule="auto"/>
        <w:rPr>
          <w:rFonts w:cs="Times New Roman"/>
        </w:rPr>
      </w:pPr>
      <w:r w:rsidRPr="004F643F">
        <w:rPr>
          <w:rFonts w:cs="Times New Roman"/>
        </w:rPr>
        <w:t>Names and ages of children attending:</w:t>
      </w:r>
      <w:r w:rsidRPr="004F643F">
        <w:rPr>
          <w:rFonts w:cs="Times New Roman"/>
        </w:rPr>
        <w:tab/>
      </w:r>
      <w:r w:rsidR="004F643F">
        <w:rPr>
          <w:rFonts w:cs="Times New Roman"/>
        </w:rPr>
        <w:tab/>
      </w:r>
    </w:p>
    <w:p w:rsidR="009F5E35" w:rsidRPr="004F643F" w:rsidRDefault="009F5E35" w:rsidP="009F5E35">
      <w:pPr>
        <w:spacing w:after="0" w:line="240" w:lineRule="auto"/>
        <w:rPr>
          <w:rFonts w:cs="Times New Roman"/>
        </w:rPr>
      </w:pPr>
    </w:p>
    <w:p w:rsidR="009F5E35" w:rsidRDefault="009F5E35" w:rsidP="00683E2A">
      <w:pPr>
        <w:spacing w:after="120" w:line="240" w:lineRule="auto"/>
        <w:rPr>
          <w:rFonts w:cs="Times New Roman"/>
        </w:rPr>
      </w:pPr>
    </w:p>
    <w:p w:rsidR="007B6A4A" w:rsidRPr="004F643F" w:rsidRDefault="00A32E29" w:rsidP="00683E2A">
      <w:pPr>
        <w:spacing w:after="120" w:line="240" w:lineRule="auto"/>
        <w:rPr>
          <w:rFonts w:cs="Times New Roman"/>
        </w:rPr>
      </w:pPr>
      <w:r w:rsidRPr="004F643F">
        <w:rPr>
          <w:rFonts w:cs="Times New Roman"/>
        </w:rPr>
        <w:t xml:space="preserve">During the week we plan to make a video and take photos </w:t>
      </w:r>
      <w:r w:rsidR="009F5E35">
        <w:rPr>
          <w:rFonts w:cs="Times New Roman"/>
        </w:rPr>
        <w:t>which may be used for publicity, but will not be used on Social Media</w:t>
      </w:r>
      <w:r w:rsidRPr="004F643F">
        <w:rPr>
          <w:rFonts w:cs="Times New Roman"/>
        </w:rPr>
        <w:t>.   I am willing / not willing for my children to appear in these.</w:t>
      </w:r>
      <w:r w:rsidR="004F643F" w:rsidRPr="004F643F">
        <w:rPr>
          <w:rFonts w:cs="Times New Roman"/>
        </w:rPr>
        <w:t xml:space="preserve"> (</w:t>
      </w:r>
      <w:proofErr w:type="gramStart"/>
      <w:r w:rsidR="004F643F" w:rsidRPr="004F643F">
        <w:rPr>
          <w:rFonts w:cs="Times New Roman"/>
        </w:rPr>
        <w:t>delete</w:t>
      </w:r>
      <w:proofErr w:type="gramEnd"/>
      <w:r w:rsidR="004F643F" w:rsidRPr="004F643F">
        <w:rPr>
          <w:rFonts w:cs="Times New Roman"/>
        </w:rPr>
        <w:t xml:space="preserve"> as appropriate)</w:t>
      </w:r>
      <w:r w:rsidR="001D1BA6">
        <w:rPr>
          <w:rFonts w:cs="Times New Roman"/>
        </w:rPr>
        <w:t xml:space="preserve">.  </w:t>
      </w:r>
    </w:p>
    <w:p w:rsidR="00A32E29" w:rsidRPr="004F643F" w:rsidRDefault="00A32E29" w:rsidP="00683E2A">
      <w:pPr>
        <w:spacing w:after="120" w:line="240" w:lineRule="auto"/>
        <w:rPr>
          <w:rFonts w:cs="Times New Roman"/>
        </w:rPr>
      </w:pPr>
    </w:p>
    <w:p w:rsidR="00A32E29" w:rsidRPr="004F643F" w:rsidRDefault="00A32E29" w:rsidP="00683E2A">
      <w:pPr>
        <w:spacing w:after="120" w:line="240" w:lineRule="auto"/>
        <w:rPr>
          <w:rFonts w:cs="Times New Roman"/>
        </w:rPr>
      </w:pPr>
      <w:r w:rsidRPr="004F643F">
        <w:rPr>
          <w:rFonts w:cs="Times New Roman"/>
        </w:rPr>
        <w:t>Signed: ................................................</w:t>
      </w:r>
      <w:r w:rsidR="004F643F">
        <w:rPr>
          <w:rFonts w:cs="Times New Roman"/>
        </w:rPr>
        <w:t>......</w:t>
      </w:r>
      <w:r w:rsidRPr="004F643F">
        <w:rPr>
          <w:rFonts w:cs="Times New Roman"/>
        </w:rPr>
        <w:t>......</w:t>
      </w:r>
      <w:r w:rsidRPr="004F643F">
        <w:rPr>
          <w:rFonts w:cs="Times New Roman"/>
        </w:rPr>
        <w:tab/>
        <w:t>Print:  .....</w:t>
      </w:r>
      <w:r w:rsidR="004F643F">
        <w:rPr>
          <w:rFonts w:cs="Times New Roman"/>
        </w:rPr>
        <w:t>.............</w:t>
      </w:r>
      <w:r w:rsidRPr="004F643F">
        <w:rPr>
          <w:rFonts w:cs="Times New Roman"/>
        </w:rPr>
        <w:t>..............................................</w:t>
      </w:r>
      <w:r w:rsidR="004F643F">
        <w:rPr>
          <w:rFonts w:cs="Times New Roman"/>
        </w:rPr>
        <w:t>.........</w:t>
      </w:r>
    </w:p>
    <w:sectPr w:rsidR="00A32E29" w:rsidRPr="004F643F" w:rsidSect="00373F5C">
      <w:headerReference w:type="default" r:id="rId9"/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020" w:rsidRDefault="00866020" w:rsidP="00A33D54">
      <w:pPr>
        <w:spacing w:after="0" w:line="240" w:lineRule="auto"/>
      </w:pPr>
      <w:r>
        <w:separator/>
      </w:r>
    </w:p>
  </w:endnote>
  <w:endnote w:type="continuationSeparator" w:id="0">
    <w:p w:rsidR="00866020" w:rsidRDefault="00866020" w:rsidP="00A33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020" w:rsidRDefault="00866020" w:rsidP="00A33D54">
      <w:pPr>
        <w:spacing w:after="0" w:line="240" w:lineRule="auto"/>
      </w:pPr>
      <w:r>
        <w:separator/>
      </w:r>
    </w:p>
  </w:footnote>
  <w:footnote w:type="continuationSeparator" w:id="0">
    <w:p w:rsidR="00866020" w:rsidRDefault="00866020" w:rsidP="00A33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D54" w:rsidRDefault="00A33D54" w:rsidP="00A33D54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-135256</wp:posOffset>
          </wp:positionV>
          <wp:extent cx="2015425" cy="847725"/>
          <wp:effectExtent l="19050" t="0" r="3875" b="0"/>
          <wp:wrapNone/>
          <wp:docPr id="1" name="Picture 0" descr="parkside christian fellowship v3 b on w 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rkside christian fellowship v3 b on w smal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542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33D54" w:rsidRDefault="00A33D54" w:rsidP="00A33D54">
    <w:pPr>
      <w:pStyle w:val="Header"/>
      <w:jc w:val="center"/>
    </w:pPr>
  </w:p>
  <w:p w:rsidR="00A33D54" w:rsidRDefault="00A33D54" w:rsidP="00A33D54">
    <w:pPr>
      <w:pStyle w:val="Header"/>
      <w:jc w:val="center"/>
    </w:pPr>
  </w:p>
  <w:p w:rsidR="00A33D54" w:rsidRDefault="00A33D54" w:rsidP="00A33D54">
    <w:pPr>
      <w:pStyle w:val="Header"/>
      <w:jc w:val="center"/>
    </w:pPr>
  </w:p>
  <w:p w:rsidR="00A33D54" w:rsidRPr="00F51F38" w:rsidRDefault="00A33D54" w:rsidP="00A33D54">
    <w:pPr>
      <w:pStyle w:val="Header"/>
      <w:jc w:val="center"/>
      <w:rPr>
        <w:rFonts w:ascii="Century Gothic" w:hAnsi="Century Gothic"/>
        <w:color w:val="1010A4"/>
        <w:sz w:val="20"/>
      </w:rPr>
    </w:pPr>
    <w:r w:rsidRPr="00F51F38">
      <w:rPr>
        <w:rFonts w:ascii="Century Gothic" w:hAnsi="Century Gothic"/>
        <w:color w:val="1010A4"/>
        <w:sz w:val="20"/>
      </w:rPr>
      <w:t>16 St Lukes Road, Maidenhead, Berkshire, SL6 7AN</w:t>
    </w:r>
  </w:p>
  <w:p w:rsidR="00A33D54" w:rsidRDefault="00CF4BD6" w:rsidP="00A33D54">
    <w:pPr>
      <w:pStyle w:val="Header"/>
      <w:jc w:val="center"/>
      <w:rPr>
        <w:rFonts w:ascii="Century Gothic" w:hAnsi="Century Gothic"/>
        <w:color w:val="1010A4"/>
        <w:sz w:val="20"/>
      </w:rPr>
    </w:pPr>
    <w:r>
      <w:rPr>
        <w:rFonts w:ascii="Century Gothic" w:hAnsi="Century Gothic"/>
        <w:color w:val="1010A4"/>
        <w:sz w:val="20"/>
      </w:rPr>
      <w:t>p</w:t>
    </w:r>
    <w:r w:rsidR="00A33D54" w:rsidRPr="00F51F38">
      <w:rPr>
        <w:rFonts w:ascii="Century Gothic" w:hAnsi="Century Gothic"/>
        <w:color w:val="1010A4"/>
        <w:sz w:val="20"/>
      </w:rPr>
      <w:t>arksidechristianfellowship.co.uk</w:t>
    </w:r>
  </w:p>
  <w:p w:rsidR="00801B57" w:rsidRPr="00F51F38" w:rsidRDefault="00801B57" w:rsidP="00A33D54">
    <w:pPr>
      <w:pStyle w:val="Header"/>
      <w:jc w:val="center"/>
      <w:rPr>
        <w:rFonts w:ascii="Century Gothic" w:hAnsi="Century Gothic"/>
        <w:color w:val="1010A4"/>
        <w:sz w:val="20"/>
      </w:rPr>
    </w:pPr>
    <w:r>
      <w:rPr>
        <w:rFonts w:ascii="Century Gothic" w:hAnsi="Century Gothic"/>
        <w:color w:val="1010A4"/>
        <w:sz w:val="20"/>
      </w:rPr>
      <w:t>@ParksideCF</w:t>
    </w:r>
  </w:p>
  <w:p w:rsidR="00A33D54" w:rsidRPr="00F51F38" w:rsidRDefault="00A33D54" w:rsidP="00A33D54">
    <w:pPr>
      <w:pStyle w:val="Header"/>
      <w:jc w:val="center"/>
      <w:rPr>
        <w:rFonts w:ascii="Century Gothic" w:hAnsi="Century Gothic"/>
        <w:color w:val="1010A4"/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313F7"/>
    <w:multiLevelType w:val="hybridMultilevel"/>
    <w:tmpl w:val="C28C0A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A55386"/>
    <w:multiLevelType w:val="hybridMultilevel"/>
    <w:tmpl w:val="039A75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EC5290"/>
    <w:multiLevelType w:val="hybridMultilevel"/>
    <w:tmpl w:val="7034091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6263B9"/>
    <w:multiLevelType w:val="hybridMultilevel"/>
    <w:tmpl w:val="E3BA0E7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7649E1"/>
    <w:multiLevelType w:val="multilevel"/>
    <w:tmpl w:val="10F04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B1B57E0"/>
    <w:multiLevelType w:val="hybridMultilevel"/>
    <w:tmpl w:val="E4C85F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0A3666"/>
    <w:multiLevelType w:val="hybridMultilevel"/>
    <w:tmpl w:val="D1A66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9F423D"/>
    <w:multiLevelType w:val="hybridMultilevel"/>
    <w:tmpl w:val="C9126F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36F3F0C"/>
    <w:multiLevelType w:val="hybridMultilevel"/>
    <w:tmpl w:val="ED4866F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CF0A12"/>
    <w:multiLevelType w:val="multilevel"/>
    <w:tmpl w:val="1940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E8634CC"/>
    <w:multiLevelType w:val="hybridMultilevel"/>
    <w:tmpl w:val="6CE029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8"/>
  </w:num>
  <w:num w:numId="6">
    <w:abstractNumId w:val="1"/>
  </w:num>
  <w:num w:numId="7">
    <w:abstractNumId w:val="9"/>
  </w:num>
  <w:num w:numId="8">
    <w:abstractNumId w:val="0"/>
  </w:num>
  <w:num w:numId="9">
    <w:abstractNumId w:val="7"/>
  </w:num>
  <w:num w:numId="10">
    <w:abstractNumId w:val="1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30D48"/>
    <w:rsid w:val="00016D15"/>
    <w:rsid w:val="00045A37"/>
    <w:rsid w:val="00056A5F"/>
    <w:rsid w:val="00061F12"/>
    <w:rsid w:val="000A3DBE"/>
    <w:rsid w:val="000A7C69"/>
    <w:rsid w:val="000B0550"/>
    <w:rsid w:val="000E1488"/>
    <w:rsid w:val="001376CC"/>
    <w:rsid w:val="00185844"/>
    <w:rsid w:val="001A2CB8"/>
    <w:rsid w:val="001D0019"/>
    <w:rsid w:val="001D1BA6"/>
    <w:rsid w:val="001F1512"/>
    <w:rsid w:val="00272F9B"/>
    <w:rsid w:val="002730F8"/>
    <w:rsid w:val="00285C95"/>
    <w:rsid w:val="002A6760"/>
    <w:rsid w:val="00301E39"/>
    <w:rsid w:val="003262F8"/>
    <w:rsid w:val="003327DB"/>
    <w:rsid w:val="00336362"/>
    <w:rsid w:val="0033696A"/>
    <w:rsid w:val="00363F46"/>
    <w:rsid w:val="00373F5C"/>
    <w:rsid w:val="003B181A"/>
    <w:rsid w:val="003C00D8"/>
    <w:rsid w:val="003E6482"/>
    <w:rsid w:val="0040559E"/>
    <w:rsid w:val="00430EC6"/>
    <w:rsid w:val="00455827"/>
    <w:rsid w:val="004560C8"/>
    <w:rsid w:val="00471EA6"/>
    <w:rsid w:val="004C16B2"/>
    <w:rsid w:val="004C2695"/>
    <w:rsid w:val="004F643F"/>
    <w:rsid w:val="00500D74"/>
    <w:rsid w:val="00506E37"/>
    <w:rsid w:val="00523CCB"/>
    <w:rsid w:val="005349E6"/>
    <w:rsid w:val="005508AD"/>
    <w:rsid w:val="00553FD3"/>
    <w:rsid w:val="00574B89"/>
    <w:rsid w:val="005C7BC7"/>
    <w:rsid w:val="005F73FD"/>
    <w:rsid w:val="006202F3"/>
    <w:rsid w:val="00635130"/>
    <w:rsid w:val="006602D7"/>
    <w:rsid w:val="0066241A"/>
    <w:rsid w:val="00665EB0"/>
    <w:rsid w:val="00676DBB"/>
    <w:rsid w:val="006772C4"/>
    <w:rsid w:val="0068318D"/>
    <w:rsid w:val="00683E2A"/>
    <w:rsid w:val="006C095D"/>
    <w:rsid w:val="00742FB0"/>
    <w:rsid w:val="00753C73"/>
    <w:rsid w:val="0076573F"/>
    <w:rsid w:val="007B6A4A"/>
    <w:rsid w:val="007E1D71"/>
    <w:rsid w:val="007F5EFD"/>
    <w:rsid w:val="00801B57"/>
    <w:rsid w:val="00845BDA"/>
    <w:rsid w:val="00866020"/>
    <w:rsid w:val="00875B73"/>
    <w:rsid w:val="00886D55"/>
    <w:rsid w:val="008E6E2A"/>
    <w:rsid w:val="008F63D9"/>
    <w:rsid w:val="00923C1F"/>
    <w:rsid w:val="00946445"/>
    <w:rsid w:val="009F0AC1"/>
    <w:rsid w:val="009F5E35"/>
    <w:rsid w:val="00A30D48"/>
    <w:rsid w:val="00A32E29"/>
    <w:rsid w:val="00A33D54"/>
    <w:rsid w:val="00A67F14"/>
    <w:rsid w:val="00AC3619"/>
    <w:rsid w:val="00B055F0"/>
    <w:rsid w:val="00B16CCC"/>
    <w:rsid w:val="00B1715C"/>
    <w:rsid w:val="00B37FF8"/>
    <w:rsid w:val="00B44C55"/>
    <w:rsid w:val="00BA0D65"/>
    <w:rsid w:val="00BB10BC"/>
    <w:rsid w:val="00CF4BD6"/>
    <w:rsid w:val="00D019A6"/>
    <w:rsid w:val="00D22A7B"/>
    <w:rsid w:val="00D31946"/>
    <w:rsid w:val="00D5656F"/>
    <w:rsid w:val="00D626FA"/>
    <w:rsid w:val="00D779D1"/>
    <w:rsid w:val="00DE775D"/>
    <w:rsid w:val="00E23DA5"/>
    <w:rsid w:val="00E32C92"/>
    <w:rsid w:val="00E47AF4"/>
    <w:rsid w:val="00E6089E"/>
    <w:rsid w:val="00E62C28"/>
    <w:rsid w:val="00E87A8A"/>
    <w:rsid w:val="00E92FBE"/>
    <w:rsid w:val="00F05368"/>
    <w:rsid w:val="00F21568"/>
    <w:rsid w:val="00F37848"/>
    <w:rsid w:val="00F51F38"/>
    <w:rsid w:val="00FA60D1"/>
    <w:rsid w:val="00FA6902"/>
    <w:rsid w:val="00FF1826"/>
    <w:rsid w:val="00FF7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8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3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3D54"/>
  </w:style>
  <w:style w:type="paragraph" w:styleId="Footer">
    <w:name w:val="footer"/>
    <w:basedOn w:val="Normal"/>
    <w:link w:val="FooterChar"/>
    <w:uiPriority w:val="99"/>
    <w:semiHidden/>
    <w:unhideWhenUsed/>
    <w:rsid w:val="00A33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33D54"/>
  </w:style>
  <w:style w:type="paragraph" w:styleId="BalloonText">
    <w:name w:val="Balloon Text"/>
    <w:basedOn w:val="Normal"/>
    <w:link w:val="BalloonTextChar"/>
    <w:uiPriority w:val="99"/>
    <w:semiHidden/>
    <w:unhideWhenUsed/>
    <w:rsid w:val="00A33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D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3F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6A4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F5E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5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7877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9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05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08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7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94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95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0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75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57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ksidecf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hil\AppData\Roaming\Microsoft\Templates\Parkside%20Template%20v1.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Parkside Template v1.1</Template>
  <TotalTime>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Parkside</Company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Bray</dc:creator>
  <cp:lastModifiedBy>Phil Bray</cp:lastModifiedBy>
  <cp:revision>2</cp:revision>
  <cp:lastPrinted>2014-06-29T08:22:00Z</cp:lastPrinted>
  <dcterms:created xsi:type="dcterms:W3CDTF">2014-08-11T21:09:00Z</dcterms:created>
  <dcterms:modified xsi:type="dcterms:W3CDTF">2014-08-11T21:09:00Z</dcterms:modified>
</cp:coreProperties>
</file>